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B0B" w:rsidRDefault="00176B0B" w:rsidP="00176B0B">
      <w:pPr>
        <w:jc w:val="center"/>
        <w:rPr>
          <w:b/>
          <w:lang w:val="it-IT"/>
        </w:rPr>
      </w:pPr>
    </w:p>
    <w:p w:rsidR="00176B0B" w:rsidRPr="004E3F84" w:rsidRDefault="00176B0B" w:rsidP="00176B0B">
      <w:pPr>
        <w:jc w:val="center"/>
        <w:rPr>
          <w:b/>
          <w:lang w:val="it-IT"/>
        </w:rPr>
      </w:pPr>
      <w:r w:rsidRPr="004E3F84">
        <w:rPr>
          <w:b/>
          <w:lang w:val="it-IT"/>
        </w:rPr>
        <w:t xml:space="preserve">Dichiarazione dei genitori </w:t>
      </w:r>
      <w:r>
        <w:rPr>
          <w:b/>
          <w:lang w:val="it-IT"/>
        </w:rPr>
        <w:t>sulla salute</w:t>
      </w:r>
      <w:r w:rsidRPr="004E3F84">
        <w:rPr>
          <w:b/>
          <w:lang w:val="it-IT"/>
        </w:rPr>
        <w:t xml:space="preserve"> del bambino alla scuola materna</w:t>
      </w:r>
    </w:p>
    <w:p w:rsidR="00176B0B" w:rsidRPr="009439CE" w:rsidRDefault="00176B0B" w:rsidP="00176B0B">
      <w:pPr>
        <w:jc w:val="both"/>
        <w:rPr>
          <w:lang w:val="it-IT"/>
        </w:rPr>
      </w:pPr>
      <w:r w:rsidRPr="009439CE">
        <w:rPr>
          <w:lang w:val="it-IT"/>
        </w:rPr>
        <w:t>Mi</w:t>
      </w:r>
      <w:r>
        <w:rPr>
          <w:lang w:val="it-IT"/>
        </w:rPr>
        <w:t>o/a</w:t>
      </w:r>
      <w:r w:rsidRPr="009439CE">
        <w:rPr>
          <w:lang w:val="it-IT"/>
        </w:rPr>
        <w:t xml:space="preserve"> figlio/a___________________________________ (nome e cognome del bambino/a)</w:t>
      </w:r>
    </w:p>
    <w:p w:rsidR="00176B0B" w:rsidRPr="009439CE" w:rsidRDefault="00176B0B" w:rsidP="00176B0B">
      <w:pPr>
        <w:jc w:val="both"/>
        <w:rPr>
          <w:lang w:val="it-IT"/>
        </w:rPr>
      </w:pPr>
    </w:p>
    <w:p w:rsidR="00176B0B" w:rsidRPr="009439CE" w:rsidRDefault="00C86983" w:rsidP="00176B0B">
      <w:pPr>
        <w:pStyle w:val="Odstavekseznama"/>
        <w:numPr>
          <w:ilvl w:val="0"/>
          <w:numId w:val="1"/>
        </w:numPr>
        <w:jc w:val="both"/>
        <w:rPr>
          <w:lang w:val="it-IT"/>
        </w:rPr>
      </w:pPr>
      <w:r>
        <w:rPr>
          <w:lang w:val="it-IT"/>
        </w:rPr>
        <w:t>Negli ultimi 10</w:t>
      </w:r>
      <w:r w:rsidR="00176B0B" w:rsidRPr="009439CE">
        <w:rPr>
          <w:lang w:val="it-IT"/>
        </w:rPr>
        <w:t xml:space="preserve"> giorni non ha avuto nessuno dei seguenti sintomi: febbre, tosse, spossatezza, mal di testa, mal di gola, ra</w:t>
      </w:r>
      <w:r w:rsidR="00176B0B">
        <w:rPr>
          <w:lang w:val="it-IT"/>
        </w:rPr>
        <w:t xml:space="preserve">ffreddore, difficoltà respiratorie </w:t>
      </w:r>
      <w:r w:rsidR="00176B0B" w:rsidRPr="009439CE">
        <w:rPr>
          <w:lang w:val="it-IT"/>
        </w:rPr>
        <w:t>(fame d’aria), diarrea, ovvero in questo periodo era sano</w:t>
      </w:r>
      <w:r w:rsidR="00176B0B">
        <w:rPr>
          <w:lang w:val="it-IT"/>
        </w:rPr>
        <w:t>/a</w:t>
      </w:r>
      <w:r w:rsidR="00176B0B" w:rsidRPr="009439CE">
        <w:rPr>
          <w:lang w:val="it-IT"/>
        </w:rPr>
        <w:t xml:space="preserve">. </w:t>
      </w:r>
    </w:p>
    <w:p w:rsidR="00176B0B" w:rsidRPr="009439CE" w:rsidRDefault="00C86983" w:rsidP="00176B0B">
      <w:pPr>
        <w:pStyle w:val="Odstavekseznama"/>
        <w:numPr>
          <w:ilvl w:val="0"/>
          <w:numId w:val="1"/>
        </w:numPr>
        <w:jc w:val="both"/>
        <w:rPr>
          <w:lang w:val="it-IT"/>
        </w:rPr>
      </w:pPr>
      <w:r>
        <w:rPr>
          <w:lang w:val="it-IT"/>
        </w:rPr>
        <w:t>Negli ultimi 10</w:t>
      </w:r>
      <w:r w:rsidR="00176B0B" w:rsidRPr="009439CE">
        <w:rPr>
          <w:lang w:val="it-IT"/>
        </w:rPr>
        <w:t xml:space="preserve"> giorni non </w:t>
      </w:r>
      <w:r w:rsidR="00176B0B">
        <w:rPr>
          <w:lang w:val="it-IT"/>
        </w:rPr>
        <w:t>è entrato</w:t>
      </w:r>
      <w:r w:rsidR="00176B0B" w:rsidRPr="009439CE">
        <w:rPr>
          <w:lang w:val="it-IT"/>
        </w:rPr>
        <w:t xml:space="preserve"> in contatto con persone in cui è stata</w:t>
      </w:r>
      <w:r w:rsidR="00176B0B">
        <w:rPr>
          <w:lang w:val="it-IT"/>
        </w:rPr>
        <w:t xml:space="preserve"> confermata la positività al</w:t>
      </w:r>
      <w:r w:rsidR="00176B0B" w:rsidRPr="009439CE">
        <w:rPr>
          <w:lang w:val="it-IT"/>
        </w:rPr>
        <w:t xml:space="preserve"> SARS-CoV-2.</w:t>
      </w:r>
    </w:p>
    <w:p w:rsidR="00176B0B" w:rsidRDefault="00176B0B" w:rsidP="00176B0B">
      <w:pPr>
        <w:pStyle w:val="Odstavekseznama"/>
        <w:numPr>
          <w:ilvl w:val="0"/>
          <w:numId w:val="1"/>
        </w:numPr>
        <w:jc w:val="both"/>
        <w:rPr>
          <w:lang w:val="it-IT"/>
        </w:rPr>
      </w:pPr>
      <w:r w:rsidRPr="009439CE">
        <w:rPr>
          <w:lang w:val="it-IT"/>
        </w:rPr>
        <w:t>Se compariranno nel bambino/</w:t>
      </w:r>
      <w:r>
        <w:rPr>
          <w:lang w:val="it-IT"/>
        </w:rPr>
        <w:t>nella bambina</w:t>
      </w:r>
      <w:r w:rsidRPr="009439CE">
        <w:rPr>
          <w:lang w:val="it-IT"/>
        </w:rPr>
        <w:t xml:space="preserve"> i suddetti sintomi o sarà confermata l’infezione da SARS-CoV-2 in uno dei membri dello stesso nucleo famigliare, il bambino</w:t>
      </w:r>
      <w:r>
        <w:rPr>
          <w:lang w:val="it-IT"/>
        </w:rPr>
        <w:t>/a</w:t>
      </w:r>
      <w:r w:rsidRPr="009439CE">
        <w:rPr>
          <w:lang w:val="it-IT"/>
        </w:rPr>
        <w:t xml:space="preserve"> dovrà rimanere a casa. </w:t>
      </w:r>
    </w:p>
    <w:p w:rsidR="005A31DC" w:rsidRPr="009439CE" w:rsidRDefault="005A31DC" w:rsidP="005A31DC">
      <w:pPr>
        <w:pStyle w:val="Odstavekseznama"/>
        <w:jc w:val="both"/>
        <w:rPr>
          <w:lang w:val="it-IT"/>
        </w:rPr>
      </w:pPr>
    </w:p>
    <w:p w:rsidR="00176B0B" w:rsidRPr="009439CE" w:rsidRDefault="00176B0B" w:rsidP="00176B0B">
      <w:pPr>
        <w:jc w:val="both"/>
        <w:rPr>
          <w:lang w:val="it-IT"/>
        </w:rPr>
      </w:pPr>
      <w:r w:rsidRPr="009439CE">
        <w:rPr>
          <w:lang w:val="it-IT"/>
        </w:rPr>
        <w:t>Luogo e data: ______________________________________</w:t>
      </w:r>
    </w:p>
    <w:p w:rsidR="00176B0B" w:rsidRPr="009439CE" w:rsidRDefault="00176B0B" w:rsidP="00176B0B">
      <w:pPr>
        <w:jc w:val="both"/>
        <w:rPr>
          <w:lang w:val="it-IT"/>
        </w:rPr>
      </w:pPr>
    </w:p>
    <w:p w:rsidR="00176B0B" w:rsidRPr="009439CE" w:rsidRDefault="00176B0B" w:rsidP="00176B0B">
      <w:pPr>
        <w:jc w:val="both"/>
        <w:rPr>
          <w:lang w:val="it-IT"/>
        </w:rPr>
      </w:pPr>
      <w:r w:rsidRPr="009439CE">
        <w:rPr>
          <w:lang w:val="it-IT"/>
        </w:rPr>
        <w:t>Firma: ____________________________________________</w:t>
      </w:r>
    </w:p>
    <w:p w:rsidR="00176B0B" w:rsidRPr="00391F35" w:rsidRDefault="00176B0B" w:rsidP="00176B0B">
      <w:pPr>
        <w:jc w:val="both"/>
      </w:pPr>
      <w:bookmarkStart w:id="0" w:name="_GoBack"/>
      <w:bookmarkEnd w:id="0"/>
    </w:p>
    <w:sectPr w:rsidR="00176B0B" w:rsidRPr="00391F35" w:rsidSect="00F83DA2">
      <w:headerReference w:type="default" r:id="rId7"/>
      <w:footerReference w:type="default" r:id="rId8"/>
      <w:pgSz w:w="11906" w:h="16838"/>
      <w:pgMar w:top="1417" w:right="1134" w:bottom="1134" w:left="1134" w:header="142" w:footer="2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11D" w:rsidRDefault="0059211D" w:rsidP="00F83DA2">
      <w:pPr>
        <w:spacing w:after="0" w:line="240" w:lineRule="auto"/>
      </w:pPr>
      <w:r>
        <w:separator/>
      </w:r>
    </w:p>
  </w:endnote>
  <w:endnote w:type="continuationSeparator" w:id="0">
    <w:p w:rsidR="0059211D" w:rsidRDefault="0059211D" w:rsidP="00F83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DA2" w:rsidRDefault="00F83DA2" w:rsidP="00F83DA2">
    <w:pPr>
      <w:pStyle w:val="Noga"/>
      <w:ind w:left="-426"/>
    </w:pPr>
    <w:r>
      <w:rPr>
        <w:noProof/>
        <w:lang w:eastAsia="it-IT"/>
      </w:rPr>
      <w:drawing>
        <wp:inline distT="0" distB="0" distL="0" distR="0">
          <wp:extent cx="6621802" cy="914400"/>
          <wp:effectExtent l="0" t="0" r="7620" b="0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nog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6095" cy="923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11D" w:rsidRDefault="0059211D" w:rsidP="00F83DA2">
      <w:pPr>
        <w:spacing w:after="0" w:line="240" w:lineRule="auto"/>
      </w:pPr>
      <w:r>
        <w:separator/>
      </w:r>
    </w:p>
  </w:footnote>
  <w:footnote w:type="continuationSeparator" w:id="0">
    <w:p w:rsidR="0059211D" w:rsidRDefault="0059211D" w:rsidP="00F83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DA2" w:rsidRDefault="00F83DA2" w:rsidP="00F83DA2">
    <w:pPr>
      <w:pStyle w:val="Glava"/>
      <w:ind w:left="-567"/>
      <w:jc w:val="center"/>
    </w:pPr>
    <w:r>
      <w:rPr>
        <w:noProof/>
        <w:lang w:eastAsia="it-IT"/>
      </w:rPr>
      <w:drawing>
        <wp:inline distT="0" distB="0" distL="0" distR="0">
          <wp:extent cx="6854825" cy="1116701"/>
          <wp:effectExtent l="0" t="0" r="3175" b="7620"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lav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0110" cy="11615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156E4"/>
    <w:multiLevelType w:val="hybridMultilevel"/>
    <w:tmpl w:val="F9AE1C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11D"/>
    <w:rsid w:val="00176B0B"/>
    <w:rsid w:val="0059211D"/>
    <w:rsid w:val="005A31DC"/>
    <w:rsid w:val="0071178A"/>
    <w:rsid w:val="00C86983"/>
    <w:rsid w:val="00F8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A7E3EC4"/>
  <w15:chartTrackingRefBased/>
  <w15:docId w15:val="{C0947EBD-6C1D-48B7-A8BA-66C5EBE11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176B0B"/>
    <w:rPr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83D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83DA2"/>
  </w:style>
  <w:style w:type="paragraph" w:styleId="Noga">
    <w:name w:val="footer"/>
    <w:basedOn w:val="Navaden"/>
    <w:link w:val="NogaZnak"/>
    <w:uiPriority w:val="99"/>
    <w:unhideWhenUsed/>
    <w:rsid w:val="00F83D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83DA2"/>
  </w:style>
  <w:style w:type="paragraph" w:styleId="Odstavekseznama">
    <w:name w:val="List Paragraph"/>
    <w:basedOn w:val="Navaden"/>
    <w:uiPriority w:val="34"/>
    <w:qFormat/>
    <w:rsid w:val="00176B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istina.Valentic\Downloads\intestazione%20scuola%20(1)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intestazione scuola (1)</Template>
  <TotalTime>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Valentič Kostić</dc:creator>
  <cp:keywords/>
  <dc:description/>
  <cp:lastModifiedBy>Cristina Valentič Kostić</cp:lastModifiedBy>
  <cp:revision>2</cp:revision>
  <dcterms:created xsi:type="dcterms:W3CDTF">2020-10-23T13:39:00Z</dcterms:created>
  <dcterms:modified xsi:type="dcterms:W3CDTF">2020-10-23T13:39:00Z</dcterms:modified>
</cp:coreProperties>
</file>