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C34" w:rsidRPr="00023C34" w:rsidRDefault="00023C34" w:rsidP="00023C34">
      <w:pPr>
        <w:pStyle w:val="Navadensplet"/>
        <w:shd w:val="clear" w:color="auto" w:fill="FFFFFF"/>
        <w:spacing w:before="0" w:beforeAutospacing="0" w:after="0" w:afterAutospacing="0"/>
        <w:textAlignment w:val="baseline"/>
        <w:rPr>
          <w:b/>
        </w:rPr>
      </w:pPr>
    </w:p>
    <w:p w:rsidR="00023C34" w:rsidRDefault="00023C34" w:rsidP="00023C34">
      <w:pPr>
        <w:pStyle w:val="Navadensplet"/>
        <w:shd w:val="clear" w:color="auto" w:fill="FFFFFF"/>
        <w:spacing w:before="0" w:beforeAutospacing="0" w:after="0" w:afterAutospacing="0"/>
        <w:textAlignment w:val="baseline"/>
      </w:pPr>
    </w:p>
    <w:p w:rsid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textAlignment w:val="baseline"/>
        <w:rPr>
          <w:color w:val="666666"/>
          <w:bdr w:val="none" w:sz="0" w:space="0" w:color="auto" w:frame="1"/>
          <w:lang w:val="it-IT"/>
        </w:rPr>
      </w:pPr>
      <w:r>
        <w:rPr>
          <w:color w:val="666666"/>
          <w:lang w:val="it-IT"/>
        </w:rPr>
        <w:t xml:space="preserve">Cari bambini, </w:t>
      </w:r>
      <w:r w:rsidRPr="00023C34">
        <w:rPr>
          <w:color w:val="666666"/>
          <w:lang w:val="it-IT"/>
        </w:rPr>
        <w:t>alunni, gentili genitori,</w:t>
      </w:r>
      <w:r w:rsidRPr="00023C34">
        <w:rPr>
          <w:color w:val="666666"/>
          <w:lang w:val="it-IT"/>
        </w:rPr>
        <w:br/>
        <w:t>si avvisa che il Ministero dell’Istruzione, della Scienza e dello Sport con la circolare ministeriale emanata il 20 gennaio (nr. 6030-1/2021/10) ha stabilito la riapertura delle scuole per gli alunni del primo triennio (I – III)</w:t>
      </w:r>
      <w:r>
        <w:rPr>
          <w:color w:val="666666"/>
          <w:lang w:val="it-IT"/>
        </w:rPr>
        <w:t xml:space="preserve"> e la riapertura per tutti i bambini negli asili.</w:t>
      </w:r>
      <w:r w:rsidRPr="00023C34">
        <w:rPr>
          <w:color w:val="666666"/>
          <w:bdr w:val="none" w:sz="0" w:space="0" w:color="auto" w:frame="1"/>
          <w:lang w:val="it-IT"/>
        </w:rPr>
        <w:t> </w:t>
      </w:r>
    </w:p>
    <w:p w:rsidR="00023C34" w:rsidRP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textAlignment w:val="baseline"/>
        <w:rPr>
          <w:color w:val="666666"/>
          <w:lang w:val="it-IT"/>
        </w:rPr>
      </w:pPr>
      <w:r w:rsidRPr="00023C34">
        <w:rPr>
          <w:color w:val="666666"/>
          <w:lang w:val="it-IT"/>
        </w:rPr>
        <w:t xml:space="preserve">Il rientro per questi </w:t>
      </w:r>
      <w:r>
        <w:rPr>
          <w:color w:val="666666"/>
          <w:lang w:val="it-IT"/>
        </w:rPr>
        <w:t>bambini/</w:t>
      </w:r>
      <w:r w:rsidRPr="00023C34">
        <w:rPr>
          <w:color w:val="666666"/>
          <w:lang w:val="it-IT"/>
        </w:rPr>
        <w:t>alunni è previsto per martedì, 26 gennaio 2021.</w:t>
      </w:r>
    </w:p>
    <w:p w:rsidR="00023C34" w:rsidRP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  <w:r w:rsidRPr="00023C34">
        <w:rPr>
          <w:color w:val="666666"/>
          <w:lang w:val="it-IT"/>
        </w:rPr>
        <w:t>Con la stessa circolare il Ministero dispone la proroga della didattica a distanza per gli alunni del secondo e del terzo triennio (IV – IX).</w:t>
      </w:r>
    </w:p>
    <w:p w:rsidR="00023C34" w:rsidRP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  <w:r w:rsidRPr="00023C34">
        <w:rPr>
          <w:color w:val="666666"/>
          <w:lang w:val="it-IT"/>
        </w:rPr>
        <w:t xml:space="preserve">Sul protocollo e le pratiche da adottare alla riapertura della scuola verrete informati a breve; preghiamo fin da ora lo scrupoloso rispetto delle stesse, al </w:t>
      </w:r>
      <w:r>
        <w:rPr>
          <w:color w:val="666666"/>
          <w:lang w:val="it-IT"/>
        </w:rPr>
        <w:t>fine di tutelare la salute dei bambini,</w:t>
      </w:r>
      <w:r w:rsidRPr="00023C34">
        <w:rPr>
          <w:color w:val="666666"/>
          <w:lang w:val="it-IT"/>
        </w:rPr>
        <w:t xml:space="preserve"> alunni, dei lavoratori e dei genitori.</w:t>
      </w:r>
    </w:p>
    <w:p w:rsidR="00023C34" w:rsidRP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  <w:r w:rsidRPr="00023C34">
        <w:rPr>
          <w:color w:val="666666"/>
          <w:lang w:val="it-IT"/>
        </w:rPr>
        <w:t xml:space="preserve">Il rientro a scuola sarà possibile solo per </w:t>
      </w:r>
      <w:r>
        <w:rPr>
          <w:color w:val="666666"/>
          <w:lang w:val="it-IT"/>
        </w:rPr>
        <w:t xml:space="preserve">bambini e </w:t>
      </w:r>
      <w:r w:rsidRPr="00023C34">
        <w:rPr>
          <w:color w:val="666666"/>
          <w:lang w:val="it-IT"/>
        </w:rPr>
        <w:t>alunni sani.</w:t>
      </w:r>
    </w:p>
    <w:p w:rsid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  <w:r w:rsidRPr="00023C34">
        <w:rPr>
          <w:color w:val="666666"/>
          <w:lang w:val="it-IT"/>
        </w:rPr>
        <w:t xml:space="preserve">In attesa e fiduciosa speranza di rivedere i nostri </w:t>
      </w:r>
      <w:r>
        <w:rPr>
          <w:color w:val="666666"/>
          <w:lang w:val="it-IT"/>
        </w:rPr>
        <w:t>bambini/</w:t>
      </w:r>
      <w:r w:rsidRPr="00023C34">
        <w:rPr>
          <w:color w:val="666666"/>
          <w:lang w:val="it-IT"/>
        </w:rPr>
        <w:t>alunni martedì prossimo, vi ringraziamo anticipatamente per la collaborazione.</w:t>
      </w:r>
    </w:p>
    <w:p w:rsid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666666"/>
          <w:lang w:val="it-IT"/>
        </w:rPr>
      </w:pPr>
    </w:p>
    <w:p w:rsid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666666"/>
          <w:lang w:val="it-IT"/>
        </w:rPr>
      </w:pPr>
      <w:r>
        <w:rPr>
          <w:color w:val="666666"/>
          <w:lang w:val="it-IT"/>
        </w:rPr>
        <w:t>La preside</w:t>
      </w:r>
    </w:p>
    <w:p w:rsidR="00023C34" w:rsidRPr="00023C34" w:rsidRDefault="00023C34" w:rsidP="00023C34">
      <w:pPr>
        <w:pStyle w:val="Navadensplet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666666"/>
          <w:lang w:val="it-IT"/>
        </w:rPr>
      </w:pPr>
      <w:bookmarkStart w:id="0" w:name="_GoBack"/>
      <w:bookmarkEnd w:id="0"/>
      <w:r>
        <w:rPr>
          <w:color w:val="666666"/>
          <w:lang w:val="it-IT"/>
        </w:rPr>
        <w:t xml:space="preserve">Cristina </w:t>
      </w:r>
      <w:proofErr w:type="spellStart"/>
      <w:r>
        <w:rPr>
          <w:color w:val="666666"/>
          <w:lang w:val="it-IT"/>
        </w:rPr>
        <w:t>Valentič</w:t>
      </w:r>
      <w:proofErr w:type="spellEnd"/>
      <w:r>
        <w:rPr>
          <w:color w:val="666666"/>
          <w:lang w:val="it-IT"/>
        </w:rPr>
        <w:t xml:space="preserve"> </w:t>
      </w:r>
      <w:proofErr w:type="spellStart"/>
      <w:r>
        <w:rPr>
          <w:color w:val="666666"/>
          <w:lang w:val="it-IT"/>
        </w:rPr>
        <w:t>Kostić</w:t>
      </w:r>
      <w:proofErr w:type="spellEnd"/>
    </w:p>
    <w:p w:rsidR="00F83DA2" w:rsidRPr="00023C34" w:rsidRDefault="00F83DA2" w:rsidP="00023C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C34" w:rsidRPr="00023C34" w:rsidRDefault="00023C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sectPr w:rsidR="00023C34" w:rsidRPr="00023C34" w:rsidSect="00F83DA2">
      <w:headerReference w:type="default" r:id="rId6"/>
      <w:footerReference w:type="default" r:id="rId7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238" w:rsidRDefault="00EE7238" w:rsidP="00F83DA2">
      <w:pPr>
        <w:spacing w:after="0" w:line="240" w:lineRule="auto"/>
      </w:pPr>
      <w:r>
        <w:separator/>
      </w:r>
    </w:p>
  </w:endnote>
  <w:endnote w:type="continuationSeparator" w:id="0">
    <w:p w:rsidR="00EE7238" w:rsidRDefault="00EE7238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  <w:lang w:val="sl-SI" w:eastAsia="sl-SI"/>
      </w:rPr>
      <w:drawing>
        <wp:inline distT="0" distB="0" distL="0" distR="0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238" w:rsidRDefault="00EE7238" w:rsidP="00F83DA2">
      <w:pPr>
        <w:spacing w:after="0" w:line="240" w:lineRule="auto"/>
      </w:pPr>
      <w:r>
        <w:separator/>
      </w:r>
    </w:p>
  </w:footnote>
  <w:footnote w:type="continuationSeparator" w:id="0">
    <w:p w:rsidR="00EE7238" w:rsidRDefault="00EE7238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  <w:lang w:val="sl-SI" w:eastAsia="sl-SI"/>
      </w:rPr>
      <w:drawing>
        <wp:inline distT="0" distB="0" distL="0" distR="0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023C34"/>
    <w:rsid w:val="0059211D"/>
    <w:rsid w:val="0071178A"/>
    <w:rsid w:val="00AE201E"/>
    <w:rsid w:val="00BB62C4"/>
    <w:rsid w:val="00EE7238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E56AF3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paragraph" w:styleId="Navadensplet">
    <w:name w:val="Normal (Web)"/>
    <w:basedOn w:val="Navaden"/>
    <w:uiPriority w:val="99"/>
    <w:semiHidden/>
    <w:unhideWhenUsed/>
    <w:rsid w:val="00023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User</cp:lastModifiedBy>
  <cp:revision>2</cp:revision>
  <dcterms:created xsi:type="dcterms:W3CDTF">2021-01-21T11:47:00Z</dcterms:created>
  <dcterms:modified xsi:type="dcterms:W3CDTF">2021-01-21T11:47:00Z</dcterms:modified>
</cp:coreProperties>
</file>