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C83" w:rsidRPr="00F23781" w:rsidRDefault="00617C83" w:rsidP="00055F4A">
      <w:pPr>
        <w:pStyle w:val="Brezrazmikov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55F4A" w:rsidRPr="00185E15" w:rsidRDefault="00055F4A" w:rsidP="00055F4A">
      <w:pPr>
        <w:rPr>
          <w:rFonts w:ascii="Times New Roman" w:hAnsi="Times New Roman" w:cs="Times New Roman"/>
          <w:sz w:val="24"/>
          <w:szCs w:val="24"/>
          <w:lang w:val="sl-SI"/>
        </w:rPr>
      </w:pPr>
      <w:r w:rsidRPr="00185E15">
        <w:rPr>
          <w:rFonts w:ascii="Times New Roman" w:hAnsi="Times New Roman" w:cs="Times New Roman"/>
          <w:sz w:val="24"/>
          <w:szCs w:val="24"/>
          <w:lang w:val="sl-SI"/>
        </w:rPr>
        <w:t xml:space="preserve">Data: </w:t>
      </w:r>
      <w:r>
        <w:rPr>
          <w:rFonts w:ascii="Times New Roman" w:hAnsi="Times New Roman" w:cs="Times New Roman"/>
          <w:sz w:val="24"/>
          <w:szCs w:val="24"/>
          <w:lang w:val="sl-SI"/>
        </w:rPr>
        <w:t>4</w:t>
      </w:r>
      <w:r w:rsidRPr="00185E15">
        <w:rPr>
          <w:rFonts w:ascii="Times New Roman" w:hAnsi="Times New Roman" w:cs="Times New Roman"/>
          <w:sz w:val="24"/>
          <w:szCs w:val="24"/>
          <w:lang w:val="sl-SI"/>
        </w:rPr>
        <w:t>/</w:t>
      </w:r>
      <w:r>
        <w:rPr>
          <w:rFonts w:ascii="Times New Roman" w:hAnsi="Times New Roman" w:cs="Times New Roman"/>
          <w:sz w:val="24"/>
          <w:szCs w:val="24"/>
          <w:lang w:val="sl-SI"/>
        </w:rPr>
        <w:t>03/2021</w:t>
      </w:r>
    </w:p>
    <w:p w:rsidR="00055F4A" w:rsidRPr="009E4DC8" w:rsidRDefault="00055F4A" w:rsidP="00055F4A">
      <w:pPr>
        <w:rPr>
          <w:lang w:val="sl-SI"/>
        </w:rPr>
      </w:pPr>
    </w:p>
    <w:p w:rsidR="00055F4A" w:rsidRDefault="00055F4A" w:rsidP="00055F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In armonia con la circolare ministeriale nr. 6030-1/2021/30 emanata il 3 marzo 2021, per gli alunni dalla sesta alla nona classe da lunedì 8 marzo, l’utilizzo della mascherina è obbligatorio per tutto il periodo di permanenza a scuola </w:t>
      </w:r>
      <w:r w:rsidR="00FA4321">
        <w:rPr>
          <w:rFonts w:ascii="Times New Roman" w:hAnsi="Times New Roman" w:cs="Times New Roman"/>
          <w:sz w:val="24"/>
          <w:szCs w:val="24"/>
        </w:rPr>
        <w:t>sia negli spazi scolastici interni che esterni.</w:t>
      </w:r>
    </w:p>
    <w:p w:rsidR="00FA4321" w:rsidRDefault="00FA4321" w:rsidP="00055F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gli alunni dalla prima alla quinta classe, l’utilizzo della mascherina è obbligatori</w:t>
      </w:r>
      <w:r w:rsidR="00877DD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negli spazi in comune, mentre in classe la mascherina è </w:t>
      </w:r>
      <w:r w:rsidR="00877DDD">
        <w:rPr>
          <w:rFonts w:ascii="Times New Roman" w:hAnsi="Times New Roman" w:cs="Times New Roman"/>
          <w:sz w:val="24"/>
          <w:szCs w:val="24"/>
        </w:rPr>
        <w:t xml:space="preserve">solamente </w:t>
      </w:r>
      <w:r>
        <w:rPr>
          <w:rFonts w:ascii="Times New Roman" w:hAnsi="Times New Roman" w:cs="Times New Roman"/>
          <w:sz w:val="24"/>
          <w:szCs w:val="24"/>
        </w:rPr>
        <w:t>consigliata.</w:t>
      </w:r>
    </w:p>
    <w:p w:rsidR="00055F4A" w:rsidRDefault="00055F4A" w:rsidP="00055F4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preside</w:t>
      </w:r>
    </w:p>
    <w:p w:rsidR="00055F4A" w:rsidRPr="00056580" w:rsidRDefault="00055F4A" w:rsidP="00055F4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</w:rPr>
        <w:t xml:space="preserve"> Cristina Valenti</w:t>
      </w:r>
      <w:r>
        <w:rPr>
          <w:rFonts w:ascii="Times New Roman" w:hAnsi="Times New Roman" w:cs="Times New Roman"/>
          <w:sz w:val="24"/>
          <w:szCs w:val="24"/>
          <w:lang w:val="sl-SI"/>
        </w:rPr>
        <w:t>č Kostić</w:t>
      </w:r>
    </w:p>
    <w:bookmarkEnd w:id="0"/>
    <w:p w:rsidR="00617C83" w:rsidRPr="00F23781" w:rsidRDefault="00617C83" w:rsidP="00617C83">
      <w:pPr>
        <w:pStyle w:val="Brezrazmikov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17C83" w:rsidRPr="00F23781" w:rsidRDefault="00617C83" w:rsidP="003E5F65">
      <w:pPr>
        <w:pStyle w:val="Brezrazmikov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17C83" w:rsidRPr="00F23781" w:rsidRDefault="00617C83" w:rsidP="00617C83">
      <w:pPr>
        <w:pStyle w:val="Brezrazmikov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17C83" w:rsidRPr="00F23781" w:rsidSect="00F83DA2">
      <w:headerReference w:type="default" r:id="rId7"/>
      <w:footerReference w:type="default" r:id="rId8"/>
      <w:pgSz w:w="11906" w:h="16838"/>
      <w:pgMar w:top="1417" w:right="1134" w:bottom="1134" w:left="1134" w:header="142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11D" w:rsidRDefault="0059211D" w:rsidP="00F83DA2">
      <w:pPr>
        <w:spacing w:after="0" w:line="240" w:lineRule="auto"/>
      </w:pPr>
      <w:r>
        <w:separator/>
      </w:r>
    </w:p>
  </w:endnote>
  <w:endnote w:type="continuationSeparator" w:id="0">
    <w:p w:rsidR="0059211D" w:rsidRDefault="0059211D" w:rsidP="00F83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DA2" w:rsidRDefault="00F83DA2" w:rsidP="00F83DA2">
    <w:pPr>
      <w:pStyle w:val="Noga"/>
      <w:ind w:left="-426"/>
    </w:pPr>
    <w:r>
      <w:rPr>
        <w:noProof/>
        <w:lang w:val="sl-SI" w:eastAsia="sl-SI"/>
      </w:rPr>
      <w:drawing>
        <wp:inline distT="0" distB="0" distL="0" distR="0">
          <wp:extent cx="6621802" cy="914400"/>
          <wp:effectExtent l="0" t="0" r="7620" b="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og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6095" cy="923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11D" w:rsidRDefault="0059211D" w:rsidP="00F83DA2">
      <w:pPr>
        <w:spacing w:after="0" w:line="240" w:lineRule="auto"/>
      </w:pPr>
      <w:r>
        <w:separator/>
      </w:r>
    </w:p>
  </w:footnote>
  <w:footnote w:type="continuationSeparator" w:id="0">
    <w:p w:rsidR="0059211D" w:rsidRDefault="0059211D" w:rsidP="00F83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DA2" w:rsidRDefault="00F83DA2" w:rsidP="00F83DA2">
    <w:pPr>
      <w:pStyle w:val="Glava"/>
      <w:ind w:left="-567"/>
      <w:jc w:val="center"/>
    </w:pPr>
    <w:r>
      <w:rPr>
        <w:noProof/>
        <w:lang w:val="sl-SI" w:eastAsia="sl-SI"/>
      </w:rPr>
      <w:drawing>
        <wp:inline distT="0" distB="0" distL="0" distR="0">
          <wp:extent cx="6854825" cy="1116701"/>
          <wp:effectExtent l="0" t="0" r="3175" b="7620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lav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0110" cy="1161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C084C"/>
    <w:multiLevelType w:val="hybridMultilevel"/>
    <w:tmpl w:val="FE92D9A6"/>
    <w:lvl w:ilvl="0" w:tplc="3894FF2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0C51E6"/>
    <w:multiLevelType w:val="hybridMultilevel"/>
    <w:tmpl w:val="56D20B70"/>
    <w:lvl w:ilvl="0" w:tplc="FF7CEC06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9B327DF"/>
    <w:multiLevelType w:val="hybridMultilevel"/>
    <w:tmpl w:val="BCDCD250"/>
    <w:lvl w:ilvl="0" w:tplc="471A1C1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11D"/>
    <w:rsid w:val="00055F4A"/>
    <w:rsid w:val="00106797"/>
    <w:rsid w:val="003660A7"/>
    <w:rsid w:val="00380316"/>
    <w:rsid w:val="003E5F65"/>
    <w:rsid w:val="00534461"/>
    <w:rsid w:val="0059211D"/>
    <w:rsid w:val="00617C83"/>
    <w:rsid w:val="00710C68"/>
    <w:rsid w:val="0071178A"/>
    <w:rsid w:val="00877DDD"/>
    <w:rsid w:val="008B4B49"/>
    <w:rsid w:val="009460E9"/>
    <w:rsid w:val="00D95406"/>
    <w:rsid w:val="00DB1F39"/>
    <w:rsid w:val="00F23781"/>
    <w:rsid w:val="00F83DA2"/>
    <w:rsid w:val="00FA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chartTrackingRefBased/>
  <w15:docId w15:val="{C0947EBD-6C1D-48B7-A8BA-66C5EBE11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055F4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83D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83DA2"/>
  </w:style>
  <w:style w:type="paragraph" w:styleId="Noga">
    <w:name w:val="footer"/>
    <w:basedOn w:val="Navaden"/>
    <w:link w:val="NogaZnak"/>
    <w:uiPriority w:val="99"/>
    <w:unhideWhenUsed/>
    <w:rsid w:val="00F83D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83DA2"/>
  </w:style>
  <w:style w:type="paragraph" w:styleId="Brezrazmikov">
    <w:name w:val="No Spacing"/>
    <w:uiPriority w:val="1"/>
    <w:qFormat/>
    <w:rsid w:val="00617C83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617C83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954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95406"/>
    <w:rPr>
      <w:rFonts w:ascii="Segoe UI" w:hAnsi="Segoe UI" w:cs="Segoe UI"/>
      <w:sz w:val="18"/>
      <w:szCs w:val="18"/>
    </w:rPr>
  </w:style>
  <w:style w:type="paragraph" w:styleId="Navadensplet">
    <w:name w:val="Normal (Web)"/>
    <w:basedOn w:val="Navaden"/>
    <w:uiPriority w:val="99"/>
    <w:semiHidden/>
    <w:unhideWhenUsed/>
    <w:rsid w:val="00055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3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stina.Valentic\Downloads\intestazione%20scuola%20(1)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 scuola (1)</Template>
  <TotalTime>0</TotalTime>
  <Pages>1</Pages>
  <Words>76</Words>
  <Characters>434</Characters>
  <Application>Microsoft Office Word</Application>
  <DocSecurity>4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Valentič Kostić</dc:creator>
  <cp:keywords/>
  <dc:description/>
  <cp:lastModifiedBy>Lorena Buzečan</cp:lastModifiedBy>
  <cp:revision>2</cp:revision>
  <cp:lastPrinted>2021-03-04T13:44:00Z</cp:lastPrinted>
  <dcterms:created xsi:type="dcterms:W3CDTF">2021-03-04T14:10:00Z</dcterms:created>
  <dcterms:modified xsi:type="dcterms:W3CDTF">2021-03-04T14:10:00Z</dcterms:modified>
</cp:coreProperties>
</file>