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B27B2" w14:textId="18059339" w:rsidR="00F83DA2" w:rsidRPr="004327AF" w:rsidRDefault="004327AF" w:rsidP="00467C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>12 febbraio 2021</w:t>
      </w:r>
    </w:p>
    <w:p w14:paraId="572ED278" w14:textId="77777777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4D3AB5" w14:textId="2D3D5C2B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>Cari alunni e gentili genitori,</w:t>
      </w:r>
    </w:p>
    <w:p w14:paraId="3FD207EC" w14:textId="77777777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C9A94" w14:textId="6A0262D3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 xml:space="preserve">si avvisa che il Ministero dell’Istruzione, della Scienza e dello Sport con la circolare ministeriale emanata </w:t>
      </w:r>
      <w:r w:rsidR="00695891" w:rsidRPr="004327AF">
        <w:rPr>
          <w:rFonts w:ascii="Times New Roman" w:hAnsi="Times New Roman" w:cs="Times New Roman"/>
          <w:sz w:val="28"/>
          <w:szCs w:val="28"/>
        </w:rPr>
        <w:t>l’11</w:t>
      </w:r>
      <w:r w:rsidRPr="004327AF">
        <w:rPr>
          <w:rFonts w:ascii="Times New Roman" w:hAnsi="Times New Roman" w:cs="Times New Roman"/>
          <w:sz w:val="28"/>
          <w:szCs w:val="28"/>
        </w:rPr>
        <w:t xml:space="preserve"> febbraio (nr. 6030-1/2021/2</w:t>
      </w:r>
      <w:r w:rsidR="00695891" w:rsidRPr="004327AF">
        <w:rPr>
          <w:rFonts w:ascii="Times New Roman" w:hAnsi="Times New Roman" w:cs="Times New Roman"/>
          <w:sz w:val="28"/>
          <w:szCs w:val="28"/>
        </w:rPr>
        <w:t>4</w:t>
      </w:r>
      <w:r w:rsidRPr="004327AF">
        <w:rPr>
          <w:rFonts w:ascii="Times New Roman" w:hAnsi="Times New Roman" w:cs="Times New Roman"/>
          <w:sz w:val="28"/>
          <w:szCs w:val="28"/>
        </w:rPr>
        <w:t xml:space="preserve">) ha stabilito la riapertura delle scuole per </w:t>
      </w:r>
      <w:r w:rsidR="00695891" w:rsidRPr="004327AF">
        <w:rPr>
          <w:rFonts w:ascii="Times New Roman" w:hAnsi="Times New Roman" w:cs="Times New Roman"/>
          <w:sz w:val="28"/>
          <w:szCs w:val="28"/>
        </w:rPr>
        <w:t xml:space="preserve">tutti gli alunni. </w:t>
      </w:r>
      <w:r w:rsidRPr="004327AF">
        <w:rPr>
          <w:rFonts w:ascii="Times New Roman" w:hAnsi="Times New Roman" w:cs="Times New Roman"/>
          <w:sz w:val="28"/>
          <w:szCs w:val="28"/>
        </w:rPr>
        <w:t xml:space="preserve">Il rientro è previsto per </w:t>
      </w:r>
      <w:r w:rsidR="00695891" w:rsidRPr="004327AF">
        <w:rPr>
          <w:rFonts w:ascii="Times New Roman" w:hAnsi="Times New Roman" w:cs="Times New Roman"/>
          <w:sz w:val="28"/>
          <w:szCs w:val="28"/>
        </w:rPr>
        <w:t>lun</w:t>
      </w:r>
      <w:r w:rsidRPr="004327AF">
        <w:rPr>
          <w:rFonts w:ascii="Times New Roman" w:hAnsi="Times New Roman" w:cs="Times New Roman"/>
          <w:sz w:val="28"/>
          <w:szCs w:val="28"/>
        </w:rPr>
        <w:t xml:space="preserve">edì </w:t>
      </w:r>
      <w:r w:rsidR="00695891" w:rsidRPr="004327AF">
        <w:rPr>
          <w:rFonts w:ascii="Times New Roman" w:hAnsi="Times New Roman" w:cs="Times New Roman"/>
          <w:sz w:val="28"/>
          <w:szCs w:val="28"/>
        </w:rPr>
        <w:t>15</w:t>
      </w:r>
      <w:r w:rsidRPr="004327AF">
        <w:rPr>
          <w:rFonts w:ascii="Times New Roman" w:hAnsi="Times New Roman" w:cs="Times New Roman"/>
          <w:sz w:val="28"/>
          <w:szCs w:val="28"/>
        </w:rPr>
        <w:t xml:space="preserve"> febbraio 2021</w:t>
      </w:r>
      <w:r w:rsidR="00695891" w:rsidRPr="004327AF">
        <w:rPr>
          <w:rFonts w:ascii="Times New Roman" w:hAnsi="Times New Roman" w:cs="Times New Roman"/>
          <w:sz w:val="28"/>
          <w:szCs w:val="28"/>
        </w:rPr>
        <w:t>.</w:t>
      </w:r>
      <w:r w:rsidRPr="004327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2DBA2" w14:textId="6DED2816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>Vi preghiamo fin da ora lo scrupoloso rispetto delle norme igienico-sanitarie adottate al fine di prevenire e diminuire i rischi di diffusione del virus tra gli alunni e il personale scolastico.</w:t>
      </w:r>
      <w:r w:rsidR="004327AF" w:rsidRPr="004327AF">
        <w:rPr>
          <w:rFonts w:ascii="Times New Roman" w:hAnsi="Times New Roman" w:cs="Times New Roman"/>
          <w:sz w:val="28"/>
          <w:szCs w:val="28"/>
        </w:rPr>
        <w:t xml:space="preserve"> </w:t>
      </w:r>
      <w:r w:rsidR="004327AF" w:rsidRPr="004327AF">
        <w:rPr>
          <w:rFonts w:ascii="Times New Roman" w:hAnsi="Times New Roman" w:cs="Times New Roman"/>
          <w:sz w:val="28"/>
          <w:szCs w:val="28"/>
        </w:rPr>
        <w:t>Ricordo, che l’uso della mascherina nei posti in comune è obbligatorio.</w:t>
      </w:r>
    </w:p>
    <w:p w14:paraId="41766079" w14:textId="277986AE" w:rsidR="00695891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>Il rientro a scuola sarà possibile solo per alunni sani.</w:t>
      </w:r>
      <w:r w:rsidR="00695891" w:rsidRPr="004327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0E299" w14:textId="61522407" w:rsidR="00467C05" w:rsidRPr="004327AF" w:rsidRDefault="00695891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 xml:space="preserve">Sul protocollo e le pratiche da adottare alla riapertura della scuola verrete informati </w:t>
      </w:r>
      <w:r w:rsidR="004327AF" w:rsidRPr="004327AF">
        <w:rPr>
          <w:rFonts w:ascii="Times New Roman" w:hAnsi="Times New Roman" w:cs="Times New Roman"/>
          <w:sz w:val="28"/>
          <w:szCs w:val="28"/>
        </w:rPr>
        <w:t>tramite i capiclasse.</w:t>
      </w:r>
    </w:p>
    <w:p w14:paraId="2DC1CF84" w14:textId="3A43C4EA" w:rsidR="00467C05" w:rsidRPr="004327AF" w:rsidRDefault="008D6D03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</w:t>
      </w:r>
      <w:r w:rsidR="00467C05" w:rsidRPr="004327AF">
        <w:rPr>
          <w:rFonts w:ascii="Times New Roman" w:hAnsi="Times New Roman" w:cs="Times New Roman"/>
          <w:sz w:val="28"/>
          <w:szCs w:val="28"/>
        </w:rPr>
        <w:t xml:space="preserve"> ringraziamo </w:t>
      </w:r>
      <w:bookmarkStart w:id="0" w:name="_GoBack"/>
      <w:bookmarkEnd w:id="0"/>
      <w:r w:rsidR="00467C05" w:rsidRPr="004327AF">
        <w:rPr>
          <w:rFonts w:ascii="Times New Roman" w:hAnsi="Times New Roman" w:cs="Times New Roman"/>
          <w:sz w:val="28"/>
          <w:szCs w:val="28"/>
        </w:rPr>
        <w:t>per la collaborazione.</w:t>
      </w:r>
    </w:p>
    <w:p w14:paraId="7F42BCD0" w14:textId="77777777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526ACD" w14:textId="77777777" w:rsidR="00467C05" w:rsidRPr="004327AF" w:rsidRDefault="00467C05" w:rsidP="00467C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D82265" w14:textId="77777777" w:rsidR="00467C05" w:rsidRPr="004327AF" w:rsidRDefault="00467C05" w:rsidP="00467C0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>La preside</w:t>
      </w:r>
    </w:p>
    <w:p w14:paraId="50AC7A6C" w14:textId="273D0A7E" w:rsidR="00467C05" w:rsidRPr="004327AF" w:rsidRDefault="00467C05" w:rsidP="0069589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27AF">
        <w:rPr>
          <w:rFonts w:ascii="Times New Roman" w:hAnsi="Times New Roman" w:cs="Times New Roman"/>
          <w:sz w:val="28"/>
          <w:szCs w:val="28"/>
        </w:rPr>
        <w:t>Cristina Valentič Kostić</w:t>
      </w:r>
    </w:p>
    <w:p w14:paraId="03E15349" w14:textId="77777777" w:rsidR="00467C05" w:rsidRPr="004327AF" w:rsidRDefault="00467C05" w:rsidP="00467C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467C05" w:rsidRPr="004327AF" w:rsidSect="00F83DA2">
      <w:headerReference w:type="default" r:id="rId6"/>
      <w:footerReference w:type="default" r:id="rId7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E8778" w14:textId="77777777" w:rsidR="00854DD8" w:rsidRDefault="00854DD8" w:rsidP="00F83DA2">
      <w:pPr>
        <w:spacing w:after="0" w:line="240" w:lineRule="auto"/>
      </w:pPr>
      <w:r>
        <w:separator/>
      </w:r>
    </w:p>
  </w:endnote>
  <w:endnote w:type="continuationSeparator" w:id="0">
    <w:p w14:paraId="668ED92B" w14:textId="77777777" w:rsidR="00854DD8" w:rsidRDefault="00854DD8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32C91" w14:textId="77777777" w:rsidR="00F83DA2" w:rsidRDefault="00F83DA2" w:rsidP="00F83DA2">
    <w:pPr>
      <w:pStyle w:val="Noga"/>
      <w:ind w:left="-426"/>
    </w:pPr>
    <w:r>
      <w:rPr>
        <w:noProof/>
        <w:lang w:eastAsia="it-IT"/>
      </w:rPr>
      <w:drawing>
        <wp:inline distT="0" distB="0" distL="0" distR="0" wp14:anchorId="35094FC3" wp14:editId="4145CE12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29FE2" w14:textId="77777777" w:rsidR="00854DD8" w:rsidRDefault="00854DD8" w:rsidP="00F83DA2">
      <w:pPr>
        <w:spacing w:after="0" w:line="240" w:lineRule="auto"/>
      </w:pPr>
      <w:r>
        <w:separator/>
      </w:r>
    </w:p>
  </w:footnote>
  <w:footnote w:type="continuationSeparator" w:id="0">
    <w:p w14:paraId="27CD0309" w14:textId="77777777" w:rsidR="00854DD8" w:rsidRDefault="00854DD8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B6B73" w14:textId="77777777" w:rsidR="00F83DA2" w:rsidRDefault="00F83DA2" w:rsidP="00F83DA2">
    <w:pPr>
      <w:pStyle w:val="Glava"/>
      <w:ind w:left="-567"/>
      <w:jc w:val="center"/>
    </w:pPr>
    <w:r>
      <w:rPr>
        <w:noProof/>
        <w:lang w:eastAsia="it-IT"/>
      </w:rPr>
      <w:drawing>
        <wp:inline distT="0" distB="0" distL="0" distR="0" wp14:anchorId="537BEB9C" wp14:editId="540A952A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4327AF"/>
    <w:rsid w:val="00467C05"/>
    <w:rsid w:val="0059211D"/>
    <w:rsid w:val="00695891"/>
    <w:rsid w:val="0071178A"/>
    <w:rsid w:val="00854DD8"/>
    <w:rsid w:val="008D6D03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2E8C3F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D6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D6D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4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Cristina Valentič Kostić</cp:lastModifiedBy>
  <cp:revision>3</cp:revision>
  <cp:lastPrinted>2021-02-12T11:44:00Z</cp:lastPrinted>
  <dcterms:created xsi:type="dcterms:W3CDTF">2021-02-12T11:43:00Z</dcterms:created>
  <dcterms:modified xsi:type="dcterms:W3CDTF">2021-02-12T11:47:00Z</dcterms:modified>
</cp:coreProperties>
</file>